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34" w:rsidRDefault="004D2043" w:rsidP="001075C7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-575945</wp:posOffset>
            </wp:positionV>
            <wp:extent cx="2076450" cy="146853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_R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6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734" w:rsidRDefault="00AB5734">
      <w:pPr>
        <w:rPr>
          <w:rFonts w:ascii="Arial" w:hAnsi="Arial" w:cs="Arial"/>
          <w:sz w:val="16"/>
          <w:szCs w:val="16"/>
        </w:rPr>
      </w:pPr>
    </w:p>
    <w:p w:rsidR="007F5B1E" w:rsidRDefault="007F5B1E" w:rsidP="004D2043">
      <w:pPr>
        <w:jc w:val="center"/>
        <w:rPr>
          <w:rFonts w:ascii="Arial" w:hAnsi="Arial" w:cs="Arial"/>
          <w:sz w:val="16"/>
          <w:szCs w:val="16"/>
        </w:rPr>
      </w:pPr>
    </w:p>
    <w:p w:rsidR="004D2043" w:rsidRDefault="004D2043" w:rsidP="004D2043">
      <w:pPr>
        <w:jc w:val="center"/>
        <w:rPr>
          <w:rFonts w:ascii="Arial" w:hAnsi="Arial" w:cs="Arial"/>
          <w:b/>
        </w:rPr>
      </w:pPr>
    </w:p>
    <w:p w:rsidR="004D2043" w:rsidRDefault="004D2043" w:rsidP="004D2043">
      <w:pPr>
        <w:jc w:val="center"/>
        <w:rPr>
          <w:rFonts w:ascii="Arial" w:hAnsi="Arial" w:cs="Arial"/>
          <w:b/>
        </w:rPr>
      </w:pPr>
    </w:p>
    <w:p w:rsidR="004D2043" w:rsidRDefault="004D2043" w:rsidP="004D2043">
      <w:pPr>
        <w:jc w:val="center"/>
        <w:rPr>
          <w:rFonts w:ascii="Arial" w:hAnsi="Arial" w:cs="Arial"/>
          <w:b/>
        </w:rPr>
      </w:pPr>
    </w:p>
    <w:p w:rsidR="004D2043" w:rsidRDefault="004D2043" w:rsidP="004D2043">
      <w:pPr>
        <w:jc w:val="center"/>
        <w:rPr>
          <w:rFonts w:ascii="Arial" w:hAnsi="Arial" w:cs="Arial"/>
          <w:b/>
        </w:rPr>
      </w:pPr>
      <w:r w:rsidRPr="004D2043">
        <w:rPr>
          <w:rFonts w:ascii="Arial" w:hAnsi="Arial" w:cs="Arial"/>
          <w:b/>
        </w:rPr>
        <w:t>Aktionskreis „</w:t>
      </w:r>
      <w:r w:rsidR="00B701D1">
        <w:rPr>
          <w:rFonts w:ascii="Arial" w:hAnsi="Arial" w:cs="Arial"/>
          <w:b/>
        </w:rPr>
        <w:t>Bildung</w:t>
      </w:r>
      <w:r w:rsidRPr="004D2043">
        <w:rPr>
          <w:rFonts w:ascii="Arial" w:hAnsi="Arial" w:cs="Arial"/>
          <w:b/>
        </w:rPr>
        <w:t>“</w:t>
      </w:r>
    </w:p>
    <w:p w:rsidR="004D2043" w:rsidRPr="008A0CE8" w:rsidRDefault="00AE4165" w:rsidP="008A0C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4D2043" w:rsidRPr="004D2043">
        <w:rPr>
          <w:rFonts w:ascii="Arial" w:hAnsi="Arial" w:cs="Arial"/>
        </w:rPr>
        <w:t>.</w:t>
      </w:r>
      <w:r w:rsidR="004D2043">
        <w:rPr>
          <w:rFonts w:ascii="Arial" w:hAnsi="Arial" w:cs="Arial"/>
        </w:rPr>
        <w:t xml:space="preserve"> </w:t>
      </w:r>
      <w:r w:rsidR="004D2043" w:rsidRPr="004D2043">
        <w:rPr>
          <w:rFonts w:ascii="Arial" w:hAnsi="Arial" w:cs="Arial"/>
        </w:rPr>
        <w:t>Treffen</w:t>
      </w:r>
    </w:p>
    <w:p w:rsidR="009A2159" w:rsidRDefault="009A2159" w:rsidP="005347CC">
      <w:pPr>
        <w:pStyle w:val="Listenabsatz"/>
        <w:spacing w:after="200" w:line="276" w:lineRule="auto"/>
        <w:ind w:left="0"/>
        <w:jc w:val="both"/>
        <w:rPr>
          <w:rFonts w:ascii="Arial" w:hAnsi="Arial" w:cs="Arial"/>
          <w:u w:val="single"/>
        </w:rPr>
      </w:pPr>
    </w:p>
    <w:p w:rsidR="009A2159" w:rsidRPr="00A81A08" w:rsidRDefault="00AE4165" w:rsidP="00A81A08">
      <w:pPr>
        <w:pStyle w:val="Listenabsatz"/>
        <w:spacing w:after="200" w:line="276" w:lineRule="auto"/>
        <w:ind w:left="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i/>
          <w:u w:val="single"/>
        </w:rPr>
        <w:t>Konkretisierung des Projektes</w:t>
      </w:r>
      <w:r w:rsidR="00A81A08">
        <w:rPr>
          <w:rFonts w:ascii="Arial" w:hAnsi="Arial" w:cs="Arial"/>
          <w:i/>
          <w:u w:val="single"/>
        </w:rPr>
        <w:t xml:space="preserve"> „</w:t>
      </w:r>
      <w:proofErr w:type="spellStart"/>
      <w:r w:rsidR="00A81A08">
        <w:rPr>
          <w:rFonts w:ascii="Arial" w:hAnsi="Arial" w:cs="Arial"/>
          <w:i/>
          <w:u w:val="single"/>
        </w:rPr>
        <w:t>Bildungsapp</w:t>
      </w:r>
      <w:proofErr w:type="spellEnd"/>
      <w:r w:rsidR="00A81A08">
        <w:rPr>
          <w:rFonts w:ascii="Arial" w:hAnsi="Arial" w:cs="Arial"/>
          <w:i/>
          <w:u w:val="single"/>
        </w:rPr>
        <w:t>“</w:t>
      </w:r>
      <w:r w:rsidR="004D2043" w:rsidRPr="008A284D">
        <w:rPr>
          <w:rFonts w:ascii="Arial" w:hAnsi="Arial" w:cs="Arial"/>
          <w:u w:val="single"/>
        </w:rPr>
        <w:tab/>
      </w:r>
      <w:r w:rsidR="00643F67" w:rsidRPr="008A284D">
        <w:rPr>
          <w:rFonts w:ascii="Arial" w:hAnsi="Arial" w:cs="Arial"/>
          <w:u w:val="single"/>
        </w:rPr>
        <w:tab/>
      </w:r>
      <w:r w:rsidR="00643F67" w:rsidRPr="008A284D">
        <w:rPr>
          <w:rFonts w:ascii="Arial" w:hAnsi="Arial" w:cs="Arial"/>
          <w:u w:val="single"/>
        </w:rPr>
        <w:tab/>
      </w:r>
      <w:r w:rsidR="00643F67" w:rsidRPr="008A284D">
        <w:rPr>
          <w:rFonts w:ascii="Arial" w:hAnsi="Arial" w:cs="Arial"/>
          <w:u w:val="single"/>
        </w:rPr>
        <w:tab/>
      </w:r>
      <w:r w:rsidR="00643F67" w:rsidRPr="008A284D">
        <w:rPr>
          <w:rFonts w:ascii="Arial" w:hAnsi="Arial" w:cs="Arial"/>
          <w:u w:val="single"/>
        </w:rPr>
        <w:tab/>
      </w:r>
      <w:r w:rsidR="009A2159">
        <w:rPr>
          <w:rFonts w:ascii="Arial" w:hAnsi="Arial" w:cs="Arial"/>
          <w:u w:val="single"/>
        </w:rPr>
        <w:t xml:space="preserve">                  </w:t>
      </w:r>
      <w:r w:rsidR="00643F67" w:rsidRPr="00C32DA7">
        <w:rPr>
          <w:rFonts w:ascii="Arial" w:hAnsi="Arial" w:cs="Arial"/>
          <w:color w:val="C00000"/>
        </w:rPr>
        <w:tab/>
      </w:r>
      <w:r w:rsidR="00643F67" w:rsidRPr="00C32DA7">
        <w:rPr>
          <w:rFonts w:ascii="Arial" w:hAnsi="Arial" w:cs="Arial"/>
          <w:color w:val="C00000"/>
        </w:rPr>
        <w:tab/>
      </w:r>
    </w:p>
    <w:p w:rsidR="00AE4165" w:rsidRPr="00AE4165" w:rsidRDefault="00AE4165" w:rsidP="00AE4165">
      <w:pPr>
        <w:pStyle w:val="Listenabsatz"/>
        <w:numPr>
          <w:ilvl w:val="0"/>
          <w:numId w:val="7"/>
        </w:numPr>
        <w:spacing w:after="200" w:line="276" w:lineRule="auto"/>
        <w:ind w:left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Ziele:</w:t>
      </w:r>
    </w:p>
    <w:p w:rsidR="006E1AC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Vernetzung schaffen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Informationsaustausch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Bildungsstandort stärken und nach außen kommunizieren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Amberg als Bildungsstandort etablieren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Bekanntheitsgrad des Bildungsstandortes steigern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Gemeinsame Aktionen/Aktivitäten der Einrichtungen als Alleinstellungsmerkmal</w:t>
      </w:r>
    </w:p>
    <w:p w:rsidR="00AE4165" w:rsidRPr="009B6DF4" w:rsidRDefault="00AE4165" w:rsidP="00AE4165">
      <w:pPr>
        <w:pStyle w:val="Listenabsatz"/>
        <w:spacing w:after="200" w:line="276" w:lineRule="auto"/>
        <w:ind w:left="0"/>
        <w:jc w:val="both"/>
        <w:rPr>
          <w:rFonts w:ascii="Arial" w:hAnsi="Arial" w:cs="Arial"/>
          <w:sz w:val="20"/>
        </w:rPr>
      </w:pPr>
    </w:p>
    <w:p w:rsidR="00AE4165" w:rsidRPr="00AE4165" w:rsidRDefault="00AE4165" w:rsidP="00AE4165">
      <w:pPr>
        <w:pStyle w:val="Listenabsatz"/>
        <w:numPr>
          <w:ilvl w:val="0"/>
          <w:numId w:val="7"/>
        </w:numPr>
        <w:spacing w:after="200" w:line="276" w:lineRule="auto"/>
        <w:ind w:left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Inhalte der App</w:t>
      </w:r>
      <w:r>
        <w:rPr>
          <w:rFonts w:ascii="Arial" w:hAnsi="Arial" w:cs="Arial"/>
        </w:rPr>
        <w:t>: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Ansprechpartner für Beratung, Hilfe, Unterstützung …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Veranstaltungen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Story </w:t>
      </w:r>
      <w:proofErr w:type="spellStart"/>
      <w:r>
        <w:rPr>
          <w:rFonts w:ascii="Arial" w:hAnsi="Arial" w:cs="Arial"/>
          <w:sz w:val="20"/>
        </w:rPr>
        <w:t>Telling</w:t>
      </w:r>
      <w:proofErr w:type="spellEnd"/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Besonderheiten der einzelnen Einrichtungen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Inhalte Clustern und Suchfunktion einbauen</w:t>
      </w:r>
    </w:p>
    <w:p w:rsidR="00AE4165" w:rsidRDefault="00AE4165" w:rsidP="00AE4165">
      <w:pPr>
        <w:pStyle w:val="Listenabsatz"/>
        <w:spacing w:after="200" w:line="276" w:lineRule="auto"/>
        <w:ind w:left="426"/>
        <w:jc w:val="both"/>
        <w:rPr>
          <w:rFonts w:ascii="Arial" w:hAnsi="Arial" w:cs="Arial"/>
          <w:sz w:val="20"/>
        </w:rPr>
      </w:pPr>
    </w:p>
    <w:p w:rsidR="00AE4165" w:rsidRPr="00AE4165" w:rsidRDefault="00AE4165" w:rsidP="00AE4165">
      <w:pPr>
        <w:pStyle w:val="Listenabsatz"/>
        <w:numPr>
          <w:ilvl w:val="0"/>
          <w:numId w:val="7"/>
        </w:numPr>
        <w:spacing w:after="200" w:line="276" w:lineRule="auto"/>
        <w:ind w:left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Image des Bildungsstandortes</w:t>
      </w:r>
      <w:r>
        <w:rPr>
          <w:rFonts w:ascii="Arial" w:hAnsi="Arial" w:cs="Arial"/>
        </w:rPr>
        <w:t>: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„Alle Bildungseinrichtungen in einer Stadt“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„</w:t>
      </w:r>
      <w:r w:rsidR="002E0AD3">
        <w:rPr>
          <w:rFonts w:ascii="Arial" w:hAnsi="Arial" w:cs="Arial"/>
          <w:sz w:val="20"/>
        </w:rPr>
        <w:t>Menschliche, familiäre At</w:t>
      </w:r>
      <w:bookmarkStart w:id="0" w:name="_GoBack"/>
      <w:bookmarkEnd w:id="0"/>
      <w:r>
        <w:rPr>
          <w:rFonts w:ascii="Arial" w:hAnsi="Arial" w:cs="Arial"/>
          <w:sz w:val="20"/>
        </w:rPr>
        <w:t>mosphäre“</w:t>
      </w:r>
    </w:p>
    <w:p w:rsidR="00AE4165" w:rsidRDefault="00AE4165" w:rsidP="00AE4165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„In Amberg hat Bildung ein Gesicht“</w:t>
      </w:r>
    </w:p>
    <w:p w:rsidR="004B36F8" w:rsidRDefault="004B36F8" w:rsidP="004B36F8">
      <w:pPr>
        <w:pStyle w:val="Listenabsatz"/>
        <w:spacing w:after="200" w:line="276" w:lineRule="auto"/>
        <w:ind w:left="426"/>
        <w:jc w:val="both"/>
        <w:rPr>
          <w:rFonts w:ascii="Arial" w:hAnsi="Arial" w:cs="Arial"/>
          <w:sz w:val="20"/>
        </w:rPr>
      </w:pPr>
    </w:p>
    <w:p w:rsidR="004B36F8" w:rsidRPr="005E7F27" w:rsidRDefault="004B36F8" w:rsidP="005E7F27">
      <w:pPr>
        <w:pStyle w:val="Listenabsatz"/>
        <w:numPr>
          <w:ilvl w:val="0"/>
          <w:numId w:val="7"/>
        </w:numPr>
        <w:spacing w:after="200" w:line="276" w:lineRule="auto"/>
        <w:ind w:left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Akteure/Bildungseinrichtungen</w:t>
      </w:r>
      <w:r>
        <w:rPr>
          <w:rFonts w:ascii="Arial" w:hAnsi="Arial" w:cs="Arial"/>
        </w:rPr>
        <w:t>:</w:t>
      </w:r>
    </w:p>
    <w:p w:rsidR="005E7F27" w:rsidRP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 w:rsidRPr="005E7F27">
        <w:rPr>
          <w:rFonts w:ascii="Arial" w:hAnsi="Arial" w:cs="Arial"/>
          <w:sz w:val="20"/>
        </w:rPr>
        <w:t>OTH</w:t>
      </w:r>
    </w:p>
    <w:p w:rsidR="005E7F27" w:rsidRP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 w:rsidRPr="005E7F27">
        <w:rPr>
          <w:rFonts w:ascii="Arial" w:hAnsi="Arial" w:cs="Arial"/>
          <w:sz w:val="20"/>
        </w:rPr>
        <w:t>Realschule</w:t>
      </w:r>
    </w:p>
    <w:p w:rsidR="005E7F27" w:rsidRP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 w:rsidRPr="005E7F27">
        <w:rPr>
          <w:rFonts w:ascii="Arial" w:hAnsi="Arial" w:cs="Arial"/>
          <w:sz w:val="20"/>
        </w:rPr>
        <w:t>EBW und KEB</w:t>
      </w:r>
    </w:p>
    <w:p w:rsidR="005E7F27" w:rsidRP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 w:rsidRPr="005E7F27">
        <w:rPr>
          <w:rFonts w:ascii="Arial" w:hAnsi="Arial" w:cs="Arial"/>
          <w:sz w:val="20"/>
        </w:rPr>
        <w:t>Volkshochschule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Elternschule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Eckert-Schulen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Wirtschaftsschule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Gymnasien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Sprachschulen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FOS/BOS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Grundschulen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Kindergärten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KITAs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Mittelschule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Jura-Werkstätten</w:t>
      </w:r>
    </w:p>
    <w:p w:rsidR="005E7F27" w:rsidRDefault="005E7F27" w:rsidP="005E7F27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Sonderpädagogische Schulen</w:t>
      </w:r>
    </w:p>
    <w:p w:rsidR="005E7F27" w:rsidRPr="00F14B64" w:rsidRDefault="005E7F27" w:rsidP="00F14B64">
      <w:pPr>
        <w:pStyle w:val="Listenabsatz"/>
        <w:numPr>
          <w:ilvl w:val="1"/>
          <w:numId w:val="7"/>
        </w:numPr>
        <w:spacing w:after="200" w:line="276" w:lineRule="auto"/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Zukunfts-Akademie</w:t>
      </w:r>
    </w:p>
    <w:p w:rsidR="00AE4165" w:rsidRDefault="00AE4165" w:rsidP="00AE4165">
      <w:pPr>
        <w:pStyle w:val="Listenabsatz"/>
        <w:spacing w:after="200" w:line="276" w:lineRule="auto"/>
        <w:ind w:left="426"/>
        <w:jc w:val="both"/>
        <w:rPr>
          <w:rFonts w:ascii="Arial" w:hAnsi="Arial" w:cs="Arial"/>
          <w:sz w:val="20"/>
        </w:rPr>
      </w:pPr>
    </w:p>
    <w:p w:rsidR="00996899" w:rsidRPr="00AE4165" w:rsidRDefault="00996899" w:rsidP="00AE4165">
      <w:pPr>
        <w:pStyle w:val="Listenabsatz"/>
        <w:spacing w:after="200" w:line="276" w:lineRule="auto"/>
        <w:ind w:left="426"/>
        <w:jc w:val="both"/>
        <w:rPr>
          <w:rFonts w:ascii="Arial" w:hAnsi="Arial" w:cs="Arial"/>
          <w:sz w:val="20"/>
        </w:rPr>
      </w:pPr>
    </w:p>
    <w:p w:rsidR="00AE4165" w:rsidRPr="00AE4165" w:rsidRDefault="00AE4165" w:rsidP="00AE4165">
      <w:pPr>
        <w:pStyle w:val="Listenabsatz"/>
        <w:numPr>
          <w:ilvl w:val="0"/>
          <w:numId w:val="7"/>
        </w:numPr>
        <w:spacing w:after="200" w:line="276" w:lineRule="auto"/>
        <w:ind w:left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lastRenderedPageBreak/>
        <w:t>Nächste Schritte:</w:t>
      </w:r>
    </w:p>
    <w:p w:rsidR="00F35394" w:rsidRDefault="00F35394" w:rsidP="00F35394">
      <w:pPr>
        <w:pStyle w:val="Listenabsatz"/>
        <w:numPr>
          <w:ilvl w:val="1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</w:rPr>
      </w:pPr>
      <w:r w:rsidRPr="00F35394">
        <w:rPr>
          <w:rFonts w:ascii="Arial" w:hAnsi="Arial" w:cs="Arial"/>
          <w:sz w:val="20"/>
        </w:rPr>
        <w:t>Einzelne Akteure kontaktieren</w:t>
      </w:r>
      <w:r>
        <w:rPr>
          <w:rFonts w:ascii="Arial" w:hAnsi="Arial" w:cs="Arial"/>
          <w:sz w:val="20"/>
        </w:rPr>
        <w:t>: Wer will mitmachen? Was sind ihre Probleme/Bedürfnisse?</w:t>
      </w:r>
    </w:p>
    <w:p w:rsidR="00F35394" w:rsidRDefault="00F35394" w:rsidP="00F35394">
      <w:pPr>
        <w:pStyle w:val="Listenabsatz"/>
        <w:numPr>
          <w:ilvl w:val="1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Agentur kontaktieren: Nach Konzept/Ideen fragen</w:t>
      </w:r>
    </w:p>
    <w:p w:rsidR="00F35394" w:rsidRDefault="00F35394" w:rsidP="00F35394">
      <w:pPr>
        <w:pStyle w:val="Listenabsatz"/>
        <w:numPr>
          <w:ilvl w:val="1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Lernende kontaktieren: Was wollen sie? Welche Fragen haben sie?</w:t>
      </w:r>
    </w:p>
    <w:p w:rsidR="00F35394" w:rsidRDefault="00F35394" w:rsidP="00F35394">
      <w:pPr>
        <w:pStyle w:val="Listenabsatz"/>
        <w:numPr>
          <w:ilvl w:val="1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Externe/Berater kontaktieren: Was meinen sie dazu?</w:t>
      </w:r>
    </w:p>
    <w:p w:rsidR="00F35394" w:rsidRDefault="00F35394" w:rsidP="00F35394">
      <w:pPr>
        <w:pStyle w:val="Listenabsatz"/>
        <w:numPr>
          <w:ilvl w:val="1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WICHTIG: Qualitative Recherche –&gt; Einzelgespräche oder offene Diskussionsrunden</w:t>
      </w:r>
    </w:p>
    <w:p w:rsidR="00F35394" w:rsidRDefault="00F35394" w:rsidP="00F35394">
      <w:pPr>
        <w:pStyle w:val="Listenabsatz"/>
        <w:numPr>
          <w:ilvl w:val="1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Termin mit Lehrenden im Frühherbst -&gt; Diskussionsrunde</w:t>
      </w:r>
    </w:p>
    <w:p w:rsidR="00F35394" w:rsidRPr="00F35394" w:rsidRDefault="00F35394" w:rsidP="00F35394">
      <w:pPr>
        <w:pStyle w:val="Listenabsatz"/>
        <w:numPr>
          <w:ilvl w:val="1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 Termin mit Lernenden -&gt; Einzelgespräche </w:t>
      </w:r>
    </w:p>
    <w:p w:rsidR="00AE4165" w:rsidRPr="00AE4165" w:rsidRDefault="00AE4165" w:rsidP="00AE4165">
      <w:pPr>
        <w:spacing w:after="200" w:line="276" w:lineRule="auto"/>
        <w:jc w:val="both"/>
        <w:rPr>
          <w:rFonts w:ascii="Arial" w:hAnsi="Arial" w:cs="Arial"/>
          <w:sz w:val="20"/>
        </w:rPr>
      </w:pPr>
    </w:p>
    <w:sectPr w:rsidR="00AE4165" w:rsidRPr="00AE4165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3C7" w:rsidRDefault="00A323C7">
      <w:r>
        <w:separator/>
      </w:r>
    </w:p>
  </w:endnote>
  <w:endnote w:type="continuationSeparator" w:id="0">
    <w:p w:rsidR="00A323C7" w:rsidRDefault="00A3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C9" w:rsidRPr="00C526D9" w:rsidRDefault="009B4BC9" w:rsidP="00C526D9">
    <w:pPr>
      <w:pStyle w:val="Fuzeile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Stadtmarketing Amberg</w:t>
    </w:r>
    <w:r w:rsidRPr="00C526D9">
      <w:rPr>
        <w:rFonts w:ascii="Arial" w:hAnsi="Arial" w:cs="Arial"/>
        <w:sz w:val="18"/>
        <w:szCs w:val="18"/>
      </w:rPr>
      <w:t xml:space="preserve"> e.V.</w:t>
    </w:r>
  </w:p>
  <w:p w:rsidR="009B4BC9" w:rsidRPr="00C526D9" w:rsidRDefault="009B4BC9" w:rsidP="00B40556">
    <w:pPr>
      <w:pStyle w:val="Fuzeile"/>
      <w:jc w:val="center"/>
      <w:rPr>
        <w:rFonts w:ascii="Arial" w:hAnsi="Arial" w:cs="Arial"/>
        <w:sz w:val="18"/>
        <w:szCs w:val="18"/>
      </w:rPr>
    </w:pPr>
    <w:r w:rsidRPr="00C526D9">
      <w:rPr>
        <w:rFonts w:ascii="Arial" w:hAnsi="Arial" w:cs="Arial"/>
        <w:sz w:val="18"/>
        <w:szCs w:val="18"/>
      </w:rPr>
      <w:t>Tel. 09</w:t>
    </w:r>
    <w:r>
      <w:rPr>
        <w:rFonts w:ascii="Arial" w:hAnsi="Arial" w:cs="Arial"/>
        <w:sz w:val="18"/>
        <w:szCs w:val="18"/>
      </w:rPr>
      <w:t>621 10-</w:t>
    </w:r>
    <w:r w:rsidR="006A52F3">
      <w:rPr>
        <w:rFonts w:ascii="Arial" w:hAnsi="Arial" w:cs="Arial"/>
        <w:sz w:val="18"/>
        <w:szCs w:val="18"/>
      </w:rPr>
      <w:t>1</w:t>
    </w:r>
    <w:r w:rsidR="00ED3700">
      <w:rPr>
        <w:rFonts w:ascii="Arial" w:hAnsi="Arial" w:cs="Arial"/>
        <w:sz w:val="18"/>
        <w:szCs w:val="18"/>
      </w:rPr>
      <w:t>274 ▪ Fax 09621 37600-274</w:t>
    </w:r>
  </w:p>
  <w:p w:rsidR="009B4BC9" w:rsidRPr="00C526D9" w:rsidRDefault="009B4BC9" w:rsidP="00B40556">
    <w:pPr>
      <w:pStyle w:val="Fuzeile"/>
      <w:jc w:val="center"/>
      <w:rPr>
        <w:rFonts w:ascii="Arial" w:hAnsi="Arial" w:cs="Arial"/>
        <w:sz w:val="18"/>
        <w:szCs w:val="18"/>
      </w:rPr>
    </w:pPr>
    <w:r w:rsidRPr="00C526D9">
      <w:rPr>
        <w:rFonts w:ascii="Arial" w:hAnsi="Arial" w:cs="Arial"/>
        <w:sz w:val="18"/>
        <w:szCs w:val="18"/>
      </w:rPr>
      <w:t>stadtmarketing@amberg.de</w:t>
    </w:r>
  </w:p>
  <w:p w:rsidR="009B4BC9" w:rsidRPr="00C526D9" w:rsidRDefault="009B4BC9" w:rsidP="00B40556">
    <w:pPr>
      <w:pStyle w:val="Fuzeile"/>
      <w:jc w:val="center"/>
      <w:rPr>
        <w:rFonts w:ascii="Arial" w:hAnsi="Arial" w:cs="Arial"/>
        <w:sz w:val="18"/>
        <w:szCs w:val="18"/>
      </w:rPr>
    </w:pPr>
    <w:r w:rsidRPr="00C526D9">
      <w:rPr>
        <w:rFonts w:ascii="Arial" w:hAnsi="Arial" w:cs="Arial"/>
        <w:sz w:val="18"/>
        <w:szCs w:val="18"/>
      </w:rPr>
      <w:t>www.stadtmarketing-amberg.de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3C7" w:rsidRDefault="00A323C7">
      <w:r>
        <w:separator/>
      </w:r>
    </w:p>
  </w:footnote>
  <w:footnote w:type="continuationSeparator" w:id="0">
    <w:p w:rsidR="00A323C7" w:rsidRDefault="00A323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F07"/>
    <w:multiLevelType w:val="hybridMultilevel"/>
    <w:tmpl w:val="B684552C"/>
    <w:lvl w:ilvl="0" w:tplc="E9560F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2E022A"/>
    <w:multiLevelType w:val="hybridMultilevel"/>
    <w:tmpl w:val="4A9834D4"/>
    <w:lvl w:ilvl="0" w:tplc="A36A8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AB00BD"/>
    <w:multiLevelType w:val="hybridMultilevel"/>
    <w:tmpl w:val="00F65B2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FA5527"/>
    <w:multiLevelType w:val="hybridMultilevel"/>
    <w:tmpl w:val="91DC0D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32B86"/>
    <w:multiLevelType w:val="hybridMultilevel"/>
    <w:tmpl w:val="B5364D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8D1C80"/>
    <w:multiLevelType w:val="hybridMultilevel"/>
    <w:tmpl w:val="AD5E68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067ACE"/>
    <w:multiLevelType w:val="hybridMultilevel"/>
    <w:tmpl w:val="86529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043"/>
    <w:rsid w:val="000155AE"/>
    <w:rsid w:val="000455EF"/>
    <w:rsid w:val="00064AC7"/>
    <w:rsid w:val="000C5A3D"/>
    <w:rsid w:val="000D0327"/>
    <w:rsid w:val="000F5BCA"/>
    <w:rsid w:val="001075C7"/>
    <w:rsid w:val="00125399"/>
    <w:rsid w:val="00230979"/>
    <w:rsid w:val="0023545F"/>
    <w:rsid w:val="00237B92"/>
    <w:rsid w:val="00264C58"/>
    <w:rsid w:val="00266207"/>
    <w:rsid w:val="00273214"/>
    <w:rsid w:val="002B1368"/>
    <w:rsid w:val="002E0AD3"/>
    <w:rsid w:val="003158CC"/>
    <w:rsid w:val="0032484E"/>
    <w:rsid w:val="003707E1"/>
    <w:rsid w:val="00386FE8"/>
    <w:rsid w:val="003D4F9B"/>
    <w:rsid w:val="003E129D"/>
    <w:rsid w:val="003F209D"/>
    <w:rsid w:val="0040730A"/>
    <w:rsid w:val="004338AE"/>
    <w:rsid w:val="004539E4"/>
    <w:rsid w:val="00454FA9"/>
    <w:rsid w:val="004621D5"/>
    <w:rsid w:val="004A20C1"/>
    <w:rsid w:val="004B36F8"/>
    <w:rsid w:val="004C0621"/>
    <w:rsid w:val="004D2043"/>
    <w:rsid w:val="00502378"/>
    <w:rsid w:val="00514F50"/>
    <w:rsid w:val="005347CC"/>
    <w:rsid w:val="0053752C"/>
    <w:rsid w:val="00551DEE"/>
    <w:rsid w:val="0055427D"/>
    <w:rsid w:val="0058196C"/>
    <w:rsid w:val="00585EB4"/>
    <w:rsid w:val="00595F70"/>
    <w:rsid w:val="005B11C5"/>
    <w:rsid w:val="005B4881"/>
    <w:rsid w:val="005E7F27"/>
    <w:rsid w:val="006204FD"/>
    <w:rsid w:val="00643F67"/>
    <w:rsid w:val="006A52F3"/>
    <w:rsid w:val="006E1AC5"/>
    <w:rsid w:val="006E5D25"/>
    <w:rsid w:val="00703E78"/>
    <w:rsid w:val="00710B56"/>
    <w:rsid w:val="00752157"/>
    <w:rsid w:val="007B40F7"/>
    <w:rsid w:val="007E68A9"/>
    <w:rsid w:val="007F1E3C"/>
    <w:rsid w:val="007F5B1E"/>
    <w:rsid w:val="008017B0"/>
    <w:rsid w:val="00812E39"/>
    <w:rsid w:val="00822817"/>
    <w:rsid w:val="0083474F"/>
    <w:rsid w:val="00845192"/>
    <w:rsid w:val="008A0CE8"/>
    <w:rsid w:val="008A284D"/>
    <w:rsid w:val="008A3FCF"/>
    <w:rsid w:val="00924201"/>
    <w:rsid w:val="00966138"/>
    <w:rsid w:val="00996899"/>
    <w:rsid w:val="009A2159"/>
    <w:rsid w:val="009A5D4E"/>
    <w:rsid w:val="009B4BC9"/>
    <w:rsid w:val="009B6DF4"/>
    <w:rsid w:val="009E07F1"/>
    <w:rsid w:val="00A00BCD"/>
    <w:rsid w:val="00A2135B"/>
    <w:rsid w:val="00A21C45"/>
    <w:rsid w:val="00A323C7"/>
    <w:rsid w:val="00A40FB1"/>
    <w:rsid w:val="00A81A08"/>
    <w:rsid w:val="00AA2DAA"/>
    <w:rsid w:val="00AB5734"/>
    <w:rsid w:val="00AE4165"/>
    <w:rsid w:val="00AF011D"/>
    <w:rsid w:val="00B13989"/>
    <w:rsid w:val="00B2132F"/>
    <w:rsid w:val="00B31A7E"/>
    <w:rsid w:val="00B40556"/>
    <w:rsid w:val="00B701D1"/>
    <w:rsid w:val="00B82E9E"/>
    <w:rsid w:val="00BA77C7"/>
    <w:rsid w:val="00C32DA7"/>
    <w:rsid w:val="00C44863"/>
    <w:rsid w:val="00C526D9"/>
    <w:rsid w:val="00C527AE"/>
    <w:rsid w:val="00CA1E10"/>
    <w:rsid w:val="00CB0933"/>
    <w:rsid w:val="00CB4AA8"/>
    <w:rsid w:val="00D11F9D"/>
    <w:rsid w:val="00D2348D"/>
    <w:rsid w:val="00D412C4"/>
    <w:rsid w:val="00D728F4"/>
    <w:rsid w:val="00DE2ACF"/>
    <w:rsid w:val="00E24440"/>
    <w:rsid w:val="00E8013F"/>
    <w:rsid w:val="00EB37DE"/>
    <w:rsid w:val="00ED3700"/>
    <w:rsid w:val="00EE22FB"/>
    <w:rsid w:val="00EE2906"/>
    <w:rsid w:val="00EE545D"/>
    <w:rsid w:val="00F14B64"/>
    <w:rsid w:val="00F35394"/>
    <w:rsid w:val="00F94FFD"/>
    <w:rsid w:val="00FA2E07"/>
    <w:rsid w:val="00FF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455EF"/>
    <w:rPr>
      <w:color w:val="0000FF"/>
      <w:u w:val="single"/>
    </w:rPr>
  </w:style>
  <w:style w:type="paragraph" w:styleId="Kopfzeile">
    <w:name w:val="header"/>
    <w:basedOn w:val="Standard"/>
    <w:rsid w:val="0092420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2420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7F5B1E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595F70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595F70"/>
    <w:rPr>
      <w:rFonts w:ascii="Calibri" w:eastAsia="Calibri" w:hAnsi="Calibri"/>
      <w:sz w:val="22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6204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455EF"/>
    <w:rPr>
      <w:color w:val="0000FF"/>
      <w:u w:val="single"/>
    </w:rPr>
  </w:style>
  <w:style w:type="paragraph" w:styleId="Kopfzeile">
    <w:name w:val="header"/>
    <w:basedOn w:val="Standard"/>
    <w:rsid w:val="0092420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2420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7F5B1E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595F70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595F70"/>
    <w:rPr>
      <w:rFonts w:ascii="Calibri" w:eastAsia="Calibri" w:hAnsi="Calibri"/>
      <w:sz w:val="22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620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&#252;roorganisation\Briefe\Brief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Briefvorlage.dotx</Template>
  <TotalTime>0</TotalTime>
  <Pages>2</Pages>
  <Words>195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Amberg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Schlage Simone</dc:creator>
  <cp:lastModifiedBy>Schlage Simone</cp:lastModifiedBy>
  <cp:revision>34</cp:revision>
  <cp:lastPrinted>2018-09-21T10:25:00Z</cp:lastPrinted>
  <dcterms:created xsi:type="dcterms:W3CDTF">2018-05-30T07:43:00Z</dcterms:created>
  <dcterms:modified xsi:type="dcterms:W3CDTF">2018-09-21T10:28:00Z</dcterms:modified>
</cp:coreProperties>
</file>